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DD07B" w14:textId="0EF6BCAE" w:rsidR="0081549A" w:rsidRDefault="00192271" w:rsidP="00192271">
      <w:pPr>
        <w:jc w:val="center"/>
      </w:pPr>
      <w:r>
        <w:rPr>
          <w:noProof/>
        </w:rPr>
        <w:drawing>
          <wp:inline distT="0" distB="0" distL="0" distR="0" wp14:anchorId="6EB8EC71" wp14:editId="56BF9652">
            <wp:extent cx="6120765" cy="1542415"/>
            <wp:effectExtent l="0" t="0" r="0" b="63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6D3829" w14:textId="274B5A94" w:rsidR="00182D4F" w:rsidRPr="006873CC" w:rsidRDefault="00182D4F" w:rsidP="006873CC">
      <w:pPr>
        <w:rPr>
          <w:rFonts w:cstheme="minorHAnsi"/>
        </w:rPr>
      </w:pPr>
      <w:r>
        <w:rPr>
          <w:rFonts w:cstheme="minorHAnsi"/>
          <w:b/>
        </w:rPr>
        <w:t>Circ. n.</w:t>
      </w:r>
      <w:r w:rsidR="000E1492">
        <w:rPr>
          <w:rFonts w:cstheme="minorHAnsi"/>
          <w:b/>
        </w:rPr>
        <w:t xml:space="preserve"> 59</w:t>
      </w:r>
      <w:r w:rsidR="005142DC">
        <w:rPr>
          <w:rFonts w:cstheme="minorHAnsi"/>
          <w:b/>
        </w:rPr>
        <w:t xml:space="preserve"> </w:t>
      </w:r>
      <w:r w:rsidR="00C71099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del </w:t>
      </w:r>
      <w:r w:rsidR="006873CC">
        <w:rPr>
          <w:rFonts w:cstheme="minorHAnsi"/>
          <w:b/>
        </w:rPr>
        <w:t>0</w:t>
      </w:r>
      <w:r w:rsidR="000E1492">
        <w:rPr>
          <w:rFonts w:cstheme="minorHAnsi"/>
          <w:b/>
        </w:rPr>
        <w:t>5</w:t>
      </w:r>
      <w:r w:rsidR="003E24B1">
        <w:rPr>
          <w:rFonts w:cstheme="minorHAnsi"/>
          <w:b/>
        </w:rPr>
        <w:t>/</w:t>
      </w:r>
      <w:r w:rsidR="006873CC">
        <w:rPr>
          <w:rFonts w:cstheme="minorHAnsi"/>
          <w:b/>
        </w:rPr>
        <w:t>02</w:t>
      </w:r>
      <w:r w:rsidR="003E24B1">
        <w:rPr>
          <w:rFonts w:cstheme="minorHAnsi"/>
          <w:b/>
        </w:rPr>
        <w:t>/202</w:t>
      </w:r>
      <w:r w:rsidR="006873CC">
        <w:rPr>
          <w:rFonts w:cstheme="minorHAnsi"/>
          <w:b/>
        </w:rPr>
        <w:t>4</w:t>
      </w:r>
    </w:p>
    <w:p w14:paraId="012E9200" w14:textId="1936C9B6" w:rsidR="0081549A" w:rsidRDefault="00E7135D" w:rsidP="005861CE">
      <w:pPr>
        <w:jc w:val="right"/>
        <w:rPr>
          <w:rFonts w:cstheme="minorHAnsi"/>
          <w:b/>
        </w:rPr>
      </w:pPr>
      <w:r w:rsidRPr="004C186B">
        <w:rPr>
          <w:rFonts w:cstheme="minorHAnsi"/>
          <w:b/>
        </w:rPr>
        <w:t>Ai Docenti di Scuola Primaria</w:t>
      </w:r>
    </w:p>
    <w:p w14:paraId="6001F8B2" w14:textId="22F52B96" w:rsidR="001348D1" w:rsidRDefault="00E7135D" w:rsidP="00CD2C53">
      <w:pPr>
        <w:jc w:val="right"/>
        <w:rPr>
          <w:rFonts w:cstheme="minorHAnsi"/>
          <w:b/>
        </w:rPr>
      </w:pPr>
      <w:r w:rsidRPr="004C186B">
        <w:rPr>
          <w:rFonts w:cstheme="minorHAnsi"/>
        </w:rPr>
        <w:tab/>
      </w:r>
      <w:r w:rsidRPr="004C186B">
        <w:rPr>
          <w:rFonts w:cstheme="minorHAnsi"/>
        </w:rPr>
        <w:tab/>
      </w:r>
      <w:r w:rsidRPr="004C186B">
        <w:rPr>
          <w:rFonts w:cstheme="minorHAnsi"/>
        </w:rPr>
        <w:tab/>
      </w:r>
      <w:r w:rsidRPr="004C186B">
        <w:rPr>
          <w:rFonts w:cstheme="minorHAnsi"/>
        </w:rPr>
        <w:tab/>
      </w:r>
      <w:r w:rsidRPr="004C186B">
        <w:rPr>
          <w:rFonts w:cstheme="minorHAnsi"/>
        </w:rPr>
        <w:tab/>
      </w:r>
      <w:r w:rsidRPr="004C186B">
        <w:rPr>
          <w:rFonts w:cstheme="minorHAnsi"/>
        </w:rPr>
        <w:tab/>
      </w:r>
      <w:r w:rsidRPr="004C186B">
        <w:rPr>
          <w:rFonts w:cstheme="minorHAnsi"/>
        </w:rPr>
        <w:tab/>
      </w:r>
      <w:r w:rsidRPr="004C186B">
        <w:rPr>
          <w:rFonts w:cstheme="minorHAnsi"/>
          <w:b/>
        </w:rPr>
        <w:t>Al personale ATA</w:t>
      </w:r>
    </w:p>
    <w:p w14:paraId="3295D30A" w14:textId="550BAB82" w:rsidR="00E12B05" w:rsidRPr="004C186B" w:rsidRDefault="00E12B05" w:rsidP="00CD2C53">
      <w:pPr>
        <w:jc w:val="right"/>
        <w:rPr>
          <w:rFonts w:cstheme="minorHAnsi"/>
          <w:b/>
        </w:rPr>
      </w:pPr>
      <w:r>
        <w:rPr>
          <w:rFonts w:cstheme="minorHAnsi"/>
          <w:b/>
        </w:rPr>
        <w:t>Al DSGA</w:t>
      </w:r>
    </w:p>
    <w:p w14:paraId="2CC9AD03" w14:textId="77777777" w:rsidR="000E1492" w:rsidRDefault="000E1492" w:rsidP="00E7135D">
      <w:pPr>
        <w:jc w:val="both"/>
        <w:rPr>
          <w:rFonts w:cstheme="minorHAnsi"/>
          <w:b/>
        </w:rPr>
      </w:pPr>
    </w:p>
    <w:p w14:paraId="46AEA2EC" w14:textId="06F980AA" w:rsidR="00E7135D" w:rsidRPr="004C186B" w:rsidRDefault="007A5158" w:rsidP="00E7135D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Oggetto: </w:t>
      </w:r>
      <w:r w:rsidR="000E1492">
        <w:rPr>
          <w:rFonts w:cstheme="minorHAnsi"/>
          <w:b/>
        </w:rPr>
        <w:t>Comunicazione urgente – Acquisizione di comportamenti corretti</w:t>
      </w:r>
    </w:p>
    <w:p w14:paraId="34AD24E8" w14:textId="7EF320F9" w:rsidR="00E7135D" w:rsidRDefault="00E7135D" w:rsidP="00E7135D">
      <w:pPr>
        <w:jc w:val="both"/>
        <w:rPr>
          <w:rFonts w:cstheme="minorHAnsi"/>
          <w:b/>
        </w:rPr>
      </w:pPr>
    </w:p>
    <w:p w14:paraId="5044EA11" w14:textId="7ED46085" w:rsidR="00AD27FE" w:rsidRDefault="00AD27FE" w:rsidP="00E7135D">
      <w:pPr>
        <w:jc w:val="both"/>
        <w:rPr>
          <w:rFonts w:cstheme="minorHAnsi"/>
          <w:b/>
        </w:rPr>
      </w:pPr>
    </w:p>
    <w:p w14:paraId="3487C00F" w14:textId="77777777" w:rsidR="00AD27FE" w:rsidRPr="004C186B" w:rsidRDefault="00AD27FE" w:rsidP="00E7135D">
      <w:pPr>
        <w:jc w:val="both"/>
        <w:rPr>
          <w:rFonts w:cstheme="minorHAnsi"/>
          <w:b/>
        </w:rPr>
      </w:pPr>
    </w:p>
    <w:p w14:paraId="084454B4" w14:textId="77777777" w:rsidR="006A2C41" w:rsidRDefault="000E1492" w:rsidP="00F9125E">
      <w:pPr>
        <w:rPr>
          <w:rFonts w:cstheme="minorHAnsi"/>
        </w:rPr>
      </w:pPr>
      <w:r>
        <w:rPr>
          <w:rFonts w:cstheme="minorHAnsi"/>
        </w:rPr>
        <w:t xml:space="preserve">Con la presenza si </w:t>
      </w:r>
      <w:r w:rsidR="006A2C41">
        <w:rPr>
          <w:rFonts w:cstheme="minorHAnsi"/>
        </w:rPr>
        <w:t>comunica che, nell’anno in corso, più volte si è intasata la fogna della scuola a causa della carta utilizzata per asciugarsi le mani  che viene gettata nei water.  Notevoli sono i disagi che tale comportamento causa alla comunità scolastica.</w:t>
      </w:r>
    </w:p>
    <w:p w14:paraId="6B5A76E2" w14:textId="77777777" w:rsidR="006A2C41" w:rsidRDefault="006A2C41" w:rsidP="00F9125E">
      <w:pPr>
        <w:rPr>
          <w:rFonts w:cstheme="minorHAnsi"/>
        </w:rPr>
      </w:pPr>
      <w:r>
        <w:rPr>
          <w:rFonts w:cstheme="minorHAnsi"/>
        </w:rPr>
        <w:t>S</w:t>
      </w:r>
      <w:r w:rsidR="000E1492">
        <w:rPr>
          <w:rFonts w:cstheme="minorHAnsi"/>
        </w:rPr>
        <w:t xml:space="preserve">i informa che nei </w:t>
      </w:r>
      <w:r w:rsidR="000E1492" w:rsidRPr="000E1492">
        <w:rPr>
          <w:rFonts w:cstheme="minorHAnsi"/>
          <w:b/>
        </w:rPr>
        <w:t>water</w:t>
      </w:r>
      <w:r w:rsidR="000E1492">
        <w:rPr>
          <w:rFonts w:cstheme="minorHAnsi"/>
        </w:rPr>
        <w:t xml:space="preserve"> non va assolutamente gettata ogni tipo di carta che non sia carta igienica, onde evitare intasamento della fogna.</w:t>
      </w:r>
      <w:r>
        <w:rPr>
          <w:rFonts w:cstheme="minorHAnsi"/>
        </w:rPr>
        <w:t xml:space="preserve"> </w:t>
      </w:r>
    </w:p>
    <w:p w14:paraId="081BE8DB" w14:textId="02BA0018" w:rsidR="006A2C41" w:rsidRPr="003F1BC4" w:rsidRDefault="00227194" w:rsidP="00F9125E">
      <w:pPr>
        <w:rPr>
          <w:rFonts w:cstheme="minorHAnsi"/>
        </w:rPr>
      </w:pPr>
      <w:r w:rsidRPr="003F1BC4">
        <w:rPr>
          <w:rFonts w:cstheme="minorHAnsi"/>
        </w:rPr>
        <w:t xml:space="preserve">Le docenti sono invitate a </w:t>
      </w:r>
      <w:r w:rsidR="000E1492">
        <w:rPr>
          <w:rFonts w:cstheme="minorHAnsi"/>
        </w:rPr>
        <w:t>passare la</w:t>
      </w:r>
      <w:r w:rsidRPr="003F1BC4">
        <w:rPr>
          <w:rFonts w:cstheme="minorHAnsi"/>
        </w:rPr>
        <w:t xml:space="preserve"> comunicazione </w:t>
      </w:r>
      <w:r w:rsidR="000E1492">
        <w:rPr>
          <w:rFonts w:cstheme="minorHAnsi"/>
        </w:rPr>
        <w:t>agli alunni</w:t>
      </w:r>
      <w:r w:rsidR="00DF1414">
        <w:rPr>
          <w:rFonts w:cstheme="minorHAnsi"/>
        </w:rPr>
        <w:t xml:space="preserve"> per invitarli ad un comportamento corretto e rispettoso della comunità.</w:t>
      </w:r>
      <w:bookmarkStart w:id="0" w:name="_GoBack"/>
      <w:bookmarkEnd w:id="0"/>
    </w:p>
    <w:p w14:paraId="060990AF" w14:textId="77777777" w:rsidR="000E1492" w:rsidRDefault="000E1492" w:rsidP="00F9125E">
      <w:pPr>
        <w:rPr>
          <w:rFonts w:cstheme="minorHAnsi"/>
        </w:rPr>
      </w:pPr>
    </w:p>
    <w:p w14:paraId="129FB25F" w14:textId="77777777" w:rsidR="00D32FA2" w:rsidRDefault="00CB34C3" w:rsidP="00F9125E">
      <w:pPr>
        <w:rPr>
          <w:rFonts w:cstheme="minorHAnsi"/>
        </w:rPr>
      </w:pPr>
      <w:r>
        <w:rPr>
          <w:rFonts w:cstheme="minorHAnsi"/>
        </w:rPr>
        <w:t xml:space="preserve">Casamassima, </w:t>
      </w:r>
      <w:r w:rsidR="006873CC">
        <w:rPr>
          <w:rFonts w:cstheme="minorHAnsi"/>
        </w:rPr>
        <w:t>0</w:t>
      </w:r>
      <w:r w:rsidR="00D32FA2">
        <w:rPr>
          <w:rFonts w:cstheme="minorHAnsi"/>
        </w:rPr>
        <w:t>5</w:t>
      </w:r>
      <w:r>
        <w:rPr>
          <w:rFonts w:cstheme="minorHAnsi"/>
        </w:rPr>
        <w:t>/</w:t>
      </w:r>
      <w:r w:rsidR="006873CC">
        <w:rPr>
          <w:rFonts w:cstheme="minorHAnsi"/>
        </w:rPr>
        <w:t>02</w:t>
      </w:r>
      <w:r>
        <w:rPr>
          <w:rFonts w:cstheme="minorHAnsi"/>
        </w:rPr>
        <w:t>/202</w:t>
      </w:r>
      <w:r w:rsidR="006873CC">
        <w:rPr>
          <w:rFonts w:cstheme="minorHAnsi"/>
        </w:rPr>
        <w:t>4</w:t>
      </w:r>
      <w:r w:rsidR="00E7135D" w:rsidRPr="004C186B">
        <w:rPr>
          <w:rFonts w:cstheme="minorHAnsi"/>
        </w:rPr>
        <w:t xml:space="preserve">                </w:t>
      </w:r>
    </w:p>
    <w:p w14:paraId="0F0D28EF" w14:textId="48056926" w:rsidR="00654BA6" w:rsidRPr="004C186B" w:rsidRDefault="00E7135D" w:rsidP="00F9125E">
      <w:pPr>
        <w:rPr>
          <w:rFonts w:cstheme="minorHAnsi"/>
        </w:rPr>
      </w:pPr>
      <w:r w:rsidRPr="004C186B">
        <w:rPr>
          <w:rFonts w:cstheme="minorHAnsi"/>
        </w:rPr>
        <w:t xml:space="preserve">                </w:t>
      </w:r>
    </w:p>
    <w:p w14:paraId="06E820AF" w14:textId="2363656E" w:rsidR="00654BA6" w:rsidRPr="00D32FA2" w:rsidRDefault="00654BA6" w:rsidP="00D32FA2">
      <w:pPr>
        <w:spacing w:after="0"/>
        <w:jc w:val="center"/>
        <w:rPr>
          <w:rFonts w:cstheme="minorHAnsi"/>
          <w:b/>
        </w:rPr>
      </w:pPr>
      <w:r w:rsidRPr="00D32FA2">
        <w:rPr>
          <w:rFonts w:cstheme="minorHAnsi"/>
          <w:b/>
        </w:rPr>
        <w:t xml:space="preserve">                                                                                    </w:t>
      </w:r>
      <w:r w:rsidR="00D25D6C">
        <w:rPr>
          <w:rFonts w:cstheme="minorHAnsi"/>
          <w:b/>
        </w:rPr>
        <w:t xml:space="preserve">             </w:t>
      </w:r>
      <w:r w:rsidRPr="00D32FA2">
        <w:rPr>
          <w:rFonts w:cstheme="minorHAnsi"/>
          <w:b/>
        </w:rPr>
        <w:t xml:space="preserve"> </w:t>
      </w:r>
      <w:r w:rsidR="00D25D6C">
        <w:rPr>
          <w:rFonts w:cstheme="minorHAnsi"/>
          <w:b/>
        </w:rPr>
        <w:t xml:space="preserve">          </w:t>
      </w:r>
      <w:r w:rsidRPr="00D32FA2">
        <w:rPr>
          <w:rFonts w:cstheme="minorHAnsi"/>
          <w:b/>
        </w:rPr>
        <w:t xml:space="preserve">   IL DIRIGENTE SCOLASTICO</w:t>
      </w:r>
    </w:p>
    <w:p w14:paraId="123A9479" w14:textId="3136841E" w:rsidR="00B75CE0" w:rsidRDefault="00654BA6" w:rsidP="00D32FA2">
      <w:pPr>
        <w:spacing w:after="0"/>
        <w:jc w:val="center"/>
        <w:rPr>
          <w:rFonts w:cstheme="minorHAnsi"/>
          <w:b/>
        </w:rPr>
      </w:pPr>
      <w:r w:rsidRPr="00D32FA2">
        <w:rPr>
          <w:rFonts w:cstheme="minorHAnsi"/>
          <w:b/>
        </w:rPr>
        <w:t xml:space="preserve">                                                                                      </w:t>
      </w:r>
      <w:r w:rsidR="00D25D6C">
        <w:rPr>
          <w:rFonts w:cstheme="minorHAnsi"/>
          <w:b/>
        </w:rPr>
        <w:t xml:space="preserve">                        </w:t>
      </w:r>
      <w:r w:rsidRPr="00D32FA2">
        <w:rPr>
          <w:rFonts w:cstheme="minorHAnsi"/>
          <w:b/>
        </w:rPr>
        <w:t xml:space="preserve">  prof. Francesco Mario Pio Damiani</w:t>
      </w:r>
    </w:p>
    <w:p w14:paraId="1CC0E2F0" w14:textId="518E8F10" w:rsidR="00D25D6C" w:rsidRPr="00D25D6C" w:rsidRDefault="00D25D6C" w:rsidP="00D25D6C">
      <w:pPr>
        <w:spacing w:after="0" w:line="256" w:lineRule="auto"/>
        <w:ind w:left="5387"/>
        <w:jc w:val="center"/>
        <w:rPr>
          <w:rFonts w:ascii="Calibri" w:eastAsia="Arial Unicode MS" w:hAnsi="Calibri" w:cs="Calibri"/>
          <w:i/>
          <w:iCs/>
          <w:lang w:eastAsia="it-IT"/>
        </w:rPr>
      </w:pPr>
      <w:r w:rsidRPr="00D25D6C">
        <w:rPr>
          <w:rFonts w:ascii="Calibri" w:eastAsia="Arial Unicode MS" w:hAnsi="Calibri" w:cs="Calibri"/>
          <w:i/>
          <w:iCs/>
          <w:lang w:eastAsia="it-IT"/>
        </w:rPr>
        <w:t>Firma autografa sostituita a mezzo stampa ai sensi</w:t>
      </w:r>
      <w:r>
        <w:rPr>
          <w:rFonts w:ascii="Calibri" w:eastAsia="Arial Unicode MS" w:hAnsi="Calibri" w:cs="Calibri"/>
          <w:i/>
          <w:iCs/>
          <w:lang w:eastAsia="it-IT"/>
        </w:rPr>
        <w:t xml:space="preserve"> </w:t>
      </w:r>
      <w:r w:rsidRPr="00D25D6C">
        <w:rPr>
          <w:rFonts w:ascii="Calibri" w:eastAsia="Arial Unicode MS" w:hAnsi="Calibri" w:cs="Calibri"/>
          <w:i/>
          <w:iCs/>
          <w:lang w:eastAsia="it-IT"/>
        </w:rPr>
        <w:t>dell'art. 3 comma 2 del D.L. 39/93</w:t>
      </w:r>
    </w:p>
    <w:p w14:paraId="0408DA63" w14:textId="77777777" w:rsidR="00D25D6C" w:rsidRPr="00D32FA2" w:rsidRDefault="00D25D6C" w:rsidP="00D32FA2">
      <w:pPr>
        <w:spacing w:after="0"/>
        <w:jc w:val="center"/>
        <w:rPr>
          <w:rFonts w:cstheme="minorHAnsi"/>
          <w:b/>
        </w:rPr>
      </w:pPr>
    </w:p>
    <w:sectPr w:rsidR="00D25D6C" w:rsidRPr="00D32FA2" w:rsidSect="00192271">
      <w:footerReference w:type="default" r:id="rId9"/>
      <w:pgSz w:w="11906" w:h="16838"/>
      <w:pgMar w:top="993" w:right="720" w:bottom="720" w:left="720" w:header="708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1358B" w14:textId="77777777" w:rsidR="00681088" w:rsidRDefault="00681088" w:rsidP="00A01C83">
      <w:pPr>
        <w:spacing w:after="0" w:line="240" w:lineRule="auto"/>
      </w:pPr>
      <w:r>
        <w:separator/>
      </w:r>
    </w:p>
  </w:endnote>
  <w:endnote w:type="continuationSeparator" w:id="0">
    <w:p w14:paraId="55C02592" w14:textId="77777777" w:rsidR="00681088" w:rsidRDefault="00681088" w:rsidP="00A01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4B684" w14:textId="77777777" w:rsidR="005B1AA8" w:rsidRDefault="005B1AA8" w:rsidP="004F24A8">
    <w:pPr>
      <w:pStyle w:val="Titolo2"/>
      <w:numPr>
        <w:ilvl w:val="0"/>
        <w:numId w:val="0"/>
      </w:numPr>
      <w:ind w:left="57"/>
      <w:jc w:val="center"/>
      <w:rPr>
        <w:rFonts w:eastAsia="Arial Unicode MS"/>
        <w:b w:val="0"/>
        <w:bCs w:val="0"/>
        <w:i w:val="0"/>
        <w:iCs w:val="0"/>
        <w:sz w:val="18"/>
        <w:szCs w:val="18"/>
      </w:rPr>
    </w:pPr>
    <w:bookmarkStart w:id="1" w:name="_Hlk38231310"/>
    <w:bookmarkStart w:id="2" w:name="_Hlk38231311"/>
    <w:r>
      <w:rPr>
        <w:rFonts w:eastAsia="Arial Unicode MS"/>
        <w:b w:val="0"/>
        <w:bCs w:val="0"/>
        <w:i w:val="0"/>
        <w:iCs w:val="0"/>
        <w:sz w:val="18"/>
        <w:szCs w:val="18"/>
      </w:rPr>
      <w:t>__________________________________________________________________________________________________________________________________________________________</w:t>
    </w:r>
  </w:p>
  <w:p w14:paraId="28EAAE09" w14:textId="77777777" w:rsidR="00A01C83" w:rsidRPr="008935C7" w:rsidRDefault="00A01C83" w:rsidP="004F24A8">
    <w:pPr>
      <w:pStyle w:val="Titolo2"/>
      <w:numPr>
        <w:ilvl w:val="0"/>
        <w:numId w:val="0"/>
      </w:numPr>
      <w:ind w:left="57"/>
      <w:jc w:val="center"/>
      <w:rPr>
        <w:b w:val="0"/>
        <w:bCs w:val="0"/>
        <w:sz w:val="18"/>
        <w:szCs w:val="18"/>
      </w:rPr>
    </w:pP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>I C</w:t>
    </w:r>
    <w:r>
      <w:rPr>
        <w:rFonts w:eastAsia="Arial Unicode MS"/>
        <w:b w:val="0"/>
        <w:bCs w:val="0"/>
        <w:i w:val="0"/>
        <w:iCs w:val="0"/>
        <w:sz w:val="18"/>
        <w:szCs w:val="18"/>
      </w:rPr>
      <w:t xml:space="preserve">. </w:t>
    </w: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>D</w:t>
    </w:r>
    <w:r>
      <w:rPr>
        <w:rFonts w:eastAsia="Arial Unicode MS"/>
        <w:b w:val="0"/>
        <w:bCs w:val="0"/>
        <w:i w:val="0"/>
        <w:iCs w:val="0"/>
        <w:sz w:val="18"/>
        <w:szCs w:val="18"/>
      </w:rPr>
      <w:t>.</w:t>
    </w:r>
    <w:r w:rsidRPr="00827BA8">
      <w:rPr>
        <w:rFonts w:eastAsia="Arial Unicode MS"/>
        <w:b w:val="0"/>
        <w:bCs w:val="0"/>
        <w:i w:val="0"/>
        <w:iCs w:val="0"/>
        <w:sz w:val="18"/>
        <w:szCs w:val="18"/>
      </w:rPr>
      <w:t xml:space="preserve"> “G. Marconi” </w:t>
    </w:r>
    <w:r>
      <w:rPr>
        <w:rFonts w:eastAsia="Arial Unicode MS"/>
        <w:b w:val="0"/>
        <w:bCs w:val="0"/>
        <w:i w:val="0"/>
        <w:iCs w:val="0"/>
        <w:sz w:val="18"/>
        <w:szCs w:val="18"/>
      </w:rPr>
      <w:t xml:space="preserve">- Casamassima (BA) </w:t>
    </w:r>
    <w:r>
      <w:rPr>
        <w:rFonts w:eastAsia="Arial Unicode MS"/>
        <w:sz w:val="18"/>
        <w:szCs w:val="18"/>
      </w:rPr>
      <w:t xml:space="preserve">- </w:t>
    </w:r>
    <w:r w:rsidRPr="008935C7">
      <w:rPr>
        <w:rFonts w:eastAsia="Arial Unicode MS"/>
        <w:b w:val="0"/>
        <w:bCs w:val="0"/>
        <w:sz w:val="18"/>
        <w:szCs w:val="18"/>
      </w:rPr>
      <w:t>080. 676357(Segreteria) – 080.4531280 (Direzione)</w:t>
    </w:r>
    <w:r w:rsidRPr="008935C7">
      <w:rPr>
        <w:rFonts w:eastAsia="Arial Unicode MS"/>
        <w:sz w:val="18"/>
        <w:szCs w:val="18"/>
      </w:rPr>
      <w:t xml:space="preserve">  Codice</w:t>
    </w:r>
    <w:r w:rsidRPr="008935C7">
      <w:rPr>
        <w:rFonts w:eastAsia="Arial Unicode MS"/>
        <w:b w:val="0"/>
        <w:bCs w:val="0"/>
        <w:sz w:val="18"/>
        <w:szCs w:val="18"/>
      </w:rPr>
      <w:t>BAEE088009</w:t>
    </w:r>
    <w:r w:rsidRPr="008935C7">
      <w:rPr>
        <w:rFonts w:eastAsia="Arial Unicode MS"/>
        <w:sz w:val="18"/>
        <w:szCs w:val="18"/>
      </w:rPr>
      <w:t xml:space="preserve"> – </w:t>
    </w:r>
    <w:r w:rsidRPr="008935C7">
      <w:rPr>
        <w:sz w:val="18"/>
        <w:szCs w:val="18"/>
      </w:rPr>
      <w:t xml:space="preserve">C.F. </w:t>
    </w:r>
    <w:r w:rsidRPr="008935C7">
      <w:rPr>
        <w:b w:val="0"/>
        <w:bCs w:val="0"/>
        <w:sz w:val="18"/>
        <w:szCs w:val="18"/>
      </w:rPr>
      <w:t>80010420729</w:t>
    </w:r>
  </w:p>
  <w:p w14:paraId="4E235F11" w14:textId="77777777" w:rsidR="00A01C83" w:rsidRPr="00A01C83" w:rsidRDefault="00A01C83" w:rsidP="004F24A8">
    <w:pPr>
      <w:pStyle w:val="Titolo2"/>
      <w:numPr>
        <w:ilvl w:val="0"/>
        <w:numId w:val="0"/>
      </w:numPr>
      <w:tabs>
        <w:tab w:val="left" w:pos="567"/>
        <w:tab w:val="left" w:pos="6237"/>
      </w:tabs>
      <w:ind w:left="567" w:hanging="510"/>
      <w:jc w:val="center"/>
      <w:rPr>
        <w:rFonts w:eastAsia="Arial Unicode MS"/>
        <w:sz w:val="20"/>
        <w:szCs w:val="20"/>
      </w:rPr>
    </w:pPr>
    <w:r>
      <w:rPr>
        <w:sz w:val="18"/>
        <w:szCs w:val="18"/>
      </w:rPr>
      <w:t xml:space="preserve">PEO: </w:t>
    </w:r>
    <w:hyperlink r:id="rId1" w:history="1">
      <w:r w:rsidRPr="002A5B2A">
        <w:rPr>
          <w:rStyle w:val="Collegamentoipertestuale"/>
          <w:sz w:val="18"/>
          <w:szCs w:val="18"/>
        </w:rPr>
        <w:t>BAEE088009@istruzione.it</w:t>
      </w:r>
    </w:hyperlink>
    <w:r>
      <w:rPr>
        <w:sz w:val="18"/>
        <w:szCs w:val="18"/>
      </w:rPr>
      <w:t xml:space="preserve">PEC: </w:t>
    </w:r>
    <w:hyperlink r:id="rId2" w:history="1">
      <w:r w:rsidRPr="002A5B2A">
        <w:rPr>
          <w:rStyle w:val="Collegamentoipertestuale"/>
          <w:sz w:val="18"/>
          <w:szCs w:val="18"/>
        </w:rPr>
        <w:t>baee088009@pec.istruzione.it</w:t>
      </w:r>
    </w:hyperlink>
    <w:r>
      <w:rPr>
        <w:sz w:val="18"/>
        <w:szCs w:val="18"/>
      </w:rPr>
      <w:t xml:space="preserve">WEB: </w:t>
    </w:r>
    <w:hyperlink r:id="rId3" w:history="1">
      <w:r w:rsidRPr="002A5B2A">
        <w:rPr>
          <w:rStyle w:val="Collegamentoipertestuale"/>
          <w:sz w:val="18"/>
          <w:szCs w:val="18"/>
          <w:lang w:val="en-US"/>
        </w:rPr>
        <w:t>http://www.primocircolodidatticomarconi.edu.it</w:t>
      </w:r>
    </w:hyperlink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C0D07" w14:textId="77777777" w:rsidR="00681088" w:rsidRDefault="00681088" w:rsidP="00A01C83">
      <w:pPr>
        <w:spacing w:after="0" w:line="240" w:lineRule="auto"/>
      </w:pPr>
      <w:r>
        <w:separator/>
      </w:r>
    </w:p>
  </w:footnote>
  <w:footnote w:type="continuationSeparator" w:id="0">
    <w:p w14:paraId="4A7C7D59" w14:textId="77777777" w:rsidR="00681088" w:rsidRDefault="00681088" w:rsidP="00A01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" w15:restartNumberingAfterBreak="0">
    <w:nsid w:val="0FB11B25"/>
    <w:multiLevelType w:val="hybridMultilevel"/>
    <w:tmpl w:val="1562D7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3F387F"/>
    <w:multiLevelType w:val="hybridMultilevel"/>
    <w:tmpl w:val="9A866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E07CF"/>
    <w:multiLevelType w:val="multilevel"/>
    <w:tmpl w:val="5F9A0E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pStyle w:val="Titolo2"/>
      <w:lvlText w:val="%1.%2."/>
      <w:lvlJc w:val="left"/>
      <w:pPr>
        <w:tabs>
          <w:tab w:val="num" w:pos="567"/>
        </w:tabs>
        <w:ind w:left="567" w:hanging="510"/>
      </w:pPr>
      <w:rPr>
        <w:rFonts w:ascii="Verdana" w:hAnsi="Verdana" w:cs="Verdana" w:hint="default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1418" w:hanging="284"/>
      </w:pPr>
      <w:rPr>
        <w:rFonts w:ascii="Comic Sans MS" w:hAnsi="Comic Sans MS" w:cs="Comic Sans MS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9B266F2"/>
    <w:multiLevelType w:val="hybridMultilevel"/>
    <w:tmpl w:val="0118789C"/>
    <w:lvl w:ilvl="0" w:tplc="B15EE2CC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8E364906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CE17B0"/>
    <w:multiLevelType w:val="hybridMultilevel"/>
    <w:tmpl w:val="EBBE9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FC48BE"/>
    <w:multiLevelType w:val="hybridMultilevel"/>
    <w:tmpl w:val="ECA2C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D27B2"/>
    <w:multiLevelType w:val="hybridMultilevel"/>
    <w:tmpl w:val="7F7898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1F4538"/>
    <w:multiLevelType w:val="hybridMultilevel"/>
    <w:tmpl w:val="AA26F214"/>
    <w:lvl w:ilvl="0" w:tplc="B15EE2CC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8E364906">
      <w:start w:val="1"/>
      <w:numFmt w:val="bullet"/>
      <w:lvlText w:val=""/>
      <w:lvlJc w:val="left"/>
      <w:pPr>
        <w:tabs>
          <w:tab w:val="num" w:pos="2128"/>
        </w:tabs>
        <w:ind w:left="2128" w:hanging="34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 w15:restartNumberingAfterBreak="0">
    <w:nsid w:val="658857EA"/>
    <w:multiLevelType w:val="hybridMultilevel"/>
    <w:tmpl w:val="E6D89776"/>
    <w:lvl w:ilvl="0" w:tplc="8E36490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D56F8"/>
    <w:multiLevelType w:val="hybridMultilevel"/>
    <w:tmpl w:val="59FA3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1271A"/>
    <w:multiLevelType w:val="hybridMultilevel"/>
    <w:tmpl w:val="871A5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34F71"/>
    <w:multiLevelType w:val="hybridMultilevel"/>
    <w:tmpl w:val="DC4E4A1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F5F"/>
    <w:rsid w:val="00006772"/>
    <w:rsid w:val="000416AF"/>
    <w:rsid w:val="000543B6"/>
    <w:rsid w:val="0006038D"/>
    <w:rsid w:val="00060D23"/>
    <w:rsid w:val="00084530"/>
    <w:rsid w:val="000B2AF2"/>
    <w:rsid w:val="000C625A"/>
    <w:rsid w:val="000C7D8F"/>
    <w:rsid w:val="000E1492"/>
    <w:rsid w:val="000E21C4"/>
    <w:rsid w:val="000E4FDA"/>
    <w:rsid w:val="000E7097"/>
    <w:rsid w:val="000F5070"/>
    <w:rsid w:val="00134359"/>
    <w:rsid w:val="001348D1"/>
    <w:rsid w:val="00182D4F"/>
    <w:rsid w:val="00183AED"/>
    <w:rsid w:val="00192271"/>
    <w:rsid w:val="001948B4"/>
    <w:rsid w:val="001A2F64"/>
    <w:rsid w:val="001B0DE8"/>
    <w:rsid w:val="001C72E9"/>
    <w:rsid w:val="001C77CE"/>
    <w:rsid w:val="001E1D55"/>
    <w:rsid w:val="00200A7B"/>
    <w:rsid w:val="00223334"/>
    <w:rsid w:val="002252D5"/>
    <w:rsid w:val="00226AE5"/>
    <w:rsid w:val="00227194"/>
    <w:rsid w:val="00227C89"/>
    <w:rsid w:val="002301C0"/>
    <w:rsid w:val="00240438"/>
    <w:rsid w:val="00246012"/>
    <w:rsid w:val="0024769C"/>
    <w:rsid w:val="00273AA4"/>
    <w:rsid w:val="002960A0"/>
    <w:rsid w:val="0029789A"/>
    <w:rsid w:val="002C27B6"/>
    <w:rsid w:val="002C4798"/>
    <w:rsid w:val="002D2535"/>
    <w:rsid w:val="002E4D54"/>
    <w:rsid w:val="00323436"/>
    <w:rsid w:val="003259FF"/>
    <w:rsid w:val="0035105C"/>
    <w:rsid w:val="0036162D"/>
    <w:rsid w:val="00366A62"/>
    <w:rsid w:val="00372642"/>
    <w:rsid w:val="003739D0"/>
    <w:rsid w:val="00374EAA"/>
    <w:rsid w:val="00380E68"/>
    <w:rsid w:val="0038741B"/>
    <w:rsid w:val="003D5E57"/>
    <w:rsid w:val="003E24B1"/>
    <w:rsid w:val="003F1BC4"/>
    <w:rsid w:val="00430423"/>
    <w:rsid w:val="0045020A"/>
    <w:rsid w:val="00481F75"/>
    <w:rsid w:val="0049241C"/>
    <w:rsid w:val="00495EBE"/>
    <w:rsid w:val="004C186B"/>
    <w:rsid w:val="004F24A8"/>
    <w:rsid w:val="004F29B3"/>
    <w:rsid w:val="004F5A80"/>
    <w:rsid w:val="004F6CF4"/>
    <w:rsid w:val="00512C84"/>
    <w:rsid w:val="005142DC"/>
    <w:rsid w:val="00514DE6"/>
    <w:rsid w:val="005245D1"/>
    <w:rsid w:val="00545AA1"/>
    <w:rsid w:val="00546D0A"/>
    <w:rsid w:val="00547924"/>
    <w:rsid w:val="00552330"/>
    <w:rsid w:val="0056208A"/>
    <w:rsid w:val="00566D8B"/>
    <w:rsid w:val="005770C5"/>
    <w:rsid w:val="005861CE"/>
    <w:rsid w:val="0059432D"/>
    <w:rsid w:val="005A18D3"/>
    <w:rsid w:val="005A5C7D"/>
    <w:rsid w:val="005B1AA8"/>
    <w:rsid w:val="005C6426"/>
    <w:rsid w:val="005C7A7A"/>
    <w:rsid w:val="005F0B99"/>
    <w:rsid w:val="0060583C"/>
    <w:rsid w:val="006070BF"/>
    <w:rsid w:val="00612EAB"/>
    <w:rsid w:val="006172F3"/>
    <w:rsid w:val="006334E6"/>
    <w:rsid w:val="0063628A"/>
    <w:rsid w:val="006501C2"/>
    <w:rsid w:val="00652311"/>
    <w:rsid w:val="00654BA6"/>
    <w:rsid w:val="00655925"/>
    <w:rsid w:val="00681088"/>
    <w:rsid w:val="0068660F"/>
    <w:rsid w:val="006873CC"/>
    <w:rsid w:val="00697970"/>
    <w:rsid w:val="006A0E74"/>
    <w:rsid w:val="006A2C41"/>
    <w:rsid w:val="006B532B"/>
    <w:rsid w:val="006B69B4"/>
    <w:rsid w:val="006D58F2"/>
    <w:rsid w:val="006E04C4"/>
    <w:rsid w:val="006E0B13"/>
    <w:rsid w:val="00712E53"/>
    <w:rsid w:val="00727360"/>
    <w:rsid w:val="00742F79"/>
    <w:rsid w:val="007474B7"/>
    <w:rsid w:val="00771AB2"/>
    <w:rsid w:val="00773A62"/>
    <w:rsid w:val="00781A7A"/>
    <w:rsid w:val="00781BB1"/>
    <w:rsid w:val="007A5158"/>
    <w:rsid w:val="007B0922"/>
    <w:rsid w:val="007D2C6E"/>
    <w:rsid w:val="007E0550"/>
    <w:rsid w:val="007F0AC8"/>
    <w:rsid w:val="007F4A4F"/>
    <w:rsid w:val="0080607F"/>
    <w:rsid w:val="00813F5F"/>
    <w:rsid w:val="0081549A"/>
    <w:rsid w:val="008239B4"/>
    <w:rsid w:val="0087482C"/>
    <w:rsid w:val="00885729"/>
    <w:rsid w:val="008B5FA4"/>
    <w:rsid w:val="008E0ECB"/>
    <w:rsid w:val="008E664C"/>
    <w:rsid w:val="00920C26"/>
    <w:rsid w:val="009225D2"/>
    <w:rsid w:val="00930137"/>
    <w:rsid w:val="009665B0"/>
    <w:rsid w:val="00983451"/>
    <w:rsid w:val="00986634"/>
    <w:rsid w:val="00996B10"/>
    <w:rsid w:val="009A6D2A"/>
    <w:rsid w:val="009B18E3"/>
    <w:rsid w:val="009C401A"/>
    <w:rsid w:val="009C619F"/>
    <w:rsid w:val="00A01C83"/>
    <w:rsid w:val="00A13A27"/>
    <w:rsid w:val="00A46017"/>
    <w:rsid w:val="00A50688"/>
    <w:rsid w:val="00A52518"/>
    <w:rsid w:val="00A6062E"/>
    <w:rsid w:val="00A64F39"/>
    <w:rsid w:val="00A8192E"/>
    <w:rsid w:val="00A84A09"/>
    <w:rsid w:val="00A874C6"/>
    <w:rsid w:val="00A97B55"/>
    <w:rsid w:val="00AB2D03"/>
    <w:rsid w:val="00AC75A5"/>
    <w:rsid w:val="00AD27FE"/>
    <w:rsid w:val="00AD5131"/>
    <w:rsid w:val="00AF5BF3"/>
    <w:rsid w:val="00B20673"/>
    <w:rsid w:val="00B23CC4"/>
    <w:rsid w:val="00B25316"/>
    <w:rsid w:val="00B358F1"/>
    <w:rsid w:val="00B73BF9"/>
    <w:rsid w:val="00B75CE0"/>
    <w:rsid w:val="00BA24EF"/>
    <w:rsid w:val="00BB4E16"/>
    <w:rsid w:val="00BD652F"/>
    <w:rsid w:val="00C16EB3"/>
    <w:rsid w:val="00C17A92"/>
    <w:rsid w:val="00C377EA"/>
    <w:rsid w:val="00C41E6F"/>
    <w:rsid w:val="00C526DE"/>
    <w:rsid w:val="00C52C80"/>
    <w:rsid w:val="00C64211"/>
    <w:rsid w:val="00C71099"/>
    <w:rsid w:val="00C71AE6"/>
    <w:rsid w:val="00C846EB"/>
    <w:rsid w:val="00C85F7A"/>
    <w:rsid w:val="00CB34C3"/>
    <w:rsid w:val="00CC04F5"/>
    <w:rsid w:val="00CC38A7"/>
    <w:rsid w:val="00CC69A1"/>
    <w:rsid w:val="00CD2C53"/>
    <w:rsid w:val="00CD3DD0"/>
    <w:rsid w:val="00CF4524"/>
    <w:rsid w:val="00CF74D7"/>
    <w:rsid w:val="00D077FD"/>
    <w:rsid w:val="00D25D6C"/>
    <w:rsid w:val="00D32FA2"/>
    <w:rsid w:val="00D37499"/>
    <w:rsid w:val="00D40E4E"/>
    <w:rsid w:val="00D42F3B"/>
    <w:rsid w:val="00D61FA5"/>
    <w:rsid w:val="00D858AA"/>
    <w:rsid w:val="00D95180"/>
    <w:rsid w:val="00D95DD9"/>
    <w:rsid w:val="00DA00B3"/>
    <w:rsid w:val="00DB0D94"/>
    <w:rsid w:val="00DE233D"/>
    <w:rsid w:val="00DE2435"/>
    <w:rsid w:val="00DF1414"/>
    <w:rsid w:val="00E122AF"/>
    <w:rsid w:val="00E12B05"/>
    <w:rsid w:val="00E34518"/>
    <w:rsid w:val="00E43365"/>
    <w:rsid w:val="00E46DC5"/>
    <w:rsid w:val="00E66847"/>
    <w:rsid w:val="00E7135D"/>
    <w:rsid w:val="00EA6970"/>
    <w:rsid w:val="00EB5916"/>
    <w:rsid w:val="00EC28B4"/>
    <w:rsid w:val="00EE4592"/>
    <w:rsid w:val="00F2602E"/>
    <w:rsid w:val="00F439D1"/>
    <w:rsid w:val="00F47860"/>
    <w:rsid w:val="00F563DE"/>
    <w:rsid w:val="00F572A6"/>
    <w:rsid w:val="00F66391"/>
    <w:rsid w:val="00F752F4"/>
    <w:rsid w:val="00F83D74"/>
    <w:rsid w:val="00F9125E"/>
    <w:rsid w:val="00FA14A7"/>
    <w:rsid w:val="00FC229F"/>
    <w:rsid w:val="00FD0BD4"/>
    <w:rsid w:val="00FD3148"/>
    <w:rsid w:val="00FD5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A71E"/>
  <w15:docId w15:val="{54123384-C0BF-42C1-B144-9E4F9712C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95EBE"/>
  </w:style>
  <w:style w:type="paragraph" w:styleId="Titolo2">
    <w:name w:val="heading 2"/>
    <w:basedOn w:val="Normale"/>
    <w:next w:val="Normale"/>
    <w:link w:val="Titolo2Carattere"/>
    <w:uiPriority w:val="99"/>
    <w:qFormat/>
    <w:rsid w:val="00A01C83"/>
    <w:pPr>
      <w:keepNext/>
      <w:numPr>
        <w:ilvl w:val="1"/>
        <w:numId w:val="1"/>
      </w:numPr>
      <w:autoSpaceDE w:val="0"/>
      <w:autoSpaceDN w:val="0"/>
      <w:spacing w:after="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1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C83"/>
  </w:style>
  <w:style w:type="paragraph" w:styleId="Pidipagina">
    <w:name w:val="footer"/>
    <w:basedOn w:val="Normale"/>
    <w:link w:val="PidipaginaCarattere"/>
    <w:uiPriority w:val="99"/>
    <w:unhideWhenUsed/>
    <w:rsid w:val="00A01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C83"/>
  </w:style>
  <w:style w:type="character" w:customStyle="1" w:styleId="Titolo2Carattere">
    <w:name w:val="Titolo 2 Carattere"/>
    <w:basedOn w:val="Carpredefinitoparagrafo"/>
    <w:link w:val="Titolo2"/>
    <w:uiPriority w:val="99"/>
    <w:rsid w:val="00A01C83"/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uiPriority w:val="99"/>
    <w:rsid w:val="00A01C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3F5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2C27B6"/>
    <w:pPr>
      <w:spacing w:after="200" w:line="276" w:lineRule="auto"/>
      <w:ind w:left="720"/>
      <w:contextualSpacing/>
    </w:pPr>
  </w:style>
  <w:style w:type="table" w:styleId="Grigliatabella">
    <w:name w:val="Table Grid"/>
    <w:basedOn w:val="Tabellanormale"/>
    <w:uiPriority w:val="59"/>
    <w:rsid w:val="00B2067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tenutotabella">
    <w:name w:val="Contenuto tabella"/>
    <w:basedOn w:val="Normale"/>
    <w:uiPriority w:val="99"/>
    <w:rsid w:val="00654BA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ile1">
    <w:name w:val="Stile1"/>
    <w:basedOn w:val="Normale"/>
    <w:rsid w:val="00E7135D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ile4">
    <w:name w:val="Stile4"/>
    <w:basedOn w:val="Normale"/>
    <w:rsid w:val="00E7135D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ile5">
    <w:name w:val="Stile5"/>
    <w:basedOn w:val="Normale"/>
    <w:rsid w:val="00E7135D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\Downloads\CARTA%20INTESTATA%20MARCONI_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42540-916C-4D92-93A9-F87ACCBF6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MARCONI_20</Template>
  <TotalTime>187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Lucia Daddato</cp:lastModifiedBy>
  <cp:revision>17</cp:revision>
  <cp:lastPrinted>2024-02-05T11:38:00Z</cp:lastPrinted>
  <dcterms:created xsi:type="dcterms:W3CDTF">2023-10-31T06:42:00Z</dcterms:created>
  <dcterms:modified xsi:type="dcterms:W3CDTF">2024-02-05T11:48:00Z</dcterms:modified>
</cp:coreProperties>
</file>