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A872D" w14:textId="3DE5A6C3" w:rsidR="0056696B" w:rsidRDefault="0056696B" w:rsidP="009C3BAD">
      <w:pPr>
        <w:pStyle w:val="Nessunaspaziatura"/>
      </w:pPr>
    </w:p>
    <w:p w14:paraId="2E3B525E" w14:textId="77777777" w:rsidR="00DD0FE7" w:rsidRDefault="00DD0FE7" w:rsidP="009C3BAD">
      <w:pPr>
        <w:pStyle w:val="Nessunaspaziatura"/>
      </w:pPr>
    </w:p>
    <w:p w14:paraId="2D56C3F1" w14:textId="3DD362E5" w:rsidR="0056696B" w:rsidRDefault="0056696B" w:rsidP="004F7CD1">
      <w:pPr>
        <w:pStyle w:val="Nessunaspaziatura"/>
        <w:jc w:val="center"/>
      </w:pPr>
      <w:r>
        <w:rPr>
          <w:noProof/>
        </w:rPr>
        <w:drawing>
          <wp:inline distT="0" distB="0" distL="0" distR="0" wp14:anchorId="7185BC90" wp14:editId="329FC431">
            <wp:extent cx="6608445" cy="166433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166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39CAB9" w14:textId="77777777" w:rsidR="007D6199" w:rsidRDefault="007D6199" w:rsidP="009C3BAD">
      <w:pPr>
        <w:pStyle w:val="Normale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Al Dirigente Scolastico</w:t>
      </w:r>
    </w:p>
    <w:p w14:paraId="17231139" w14:textId="27A19B34" w:rsidR="007D6199" w:rsidRDefault="007D6199" w:rsidP="007D6199">
      <w:pPr>
        <w:pStyle w:val="NormaleWeb"/>
        <w:rPr>
          <w:color w:val="000000"/>
          <w:sz w:val="27"/>
          <w:szCs w:val="27"/>
        </w:rPr>
      </w:pPr>
      <w:r w:rsidRPr="009C3BAD">
        <w:rPr>
          <w:b/>
          <w:color w:val="000000"/>
          <w:sz w:val="27"/>
          <w:szCs w:val="27"/>
        </w:rPr>
        <w:t>Oggetto:</w:t>
      </w:r>
      <w:r>
        <w:rPr>
          <w:color w:val="000000"/>
          <w:sz w:val="27"/>
          <w:szCs w:val="27"/>
        </w:rPr>
        <w:t xml:space="preserve"> Richiesta ferie.</w:t>
      </w:r>
    </w:p>
    <w:p w14:paraId="37586E7B" w14:textId="498FEB1C" w:rsidR="007D6199" w:rsidRDefault="007D6199" w:rsidP="007D6199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Il/la sottoscritto/a__________________________________________________________</w:t>
      </w:r>
    </w:p>
    <w:p w14:paraId="5693360E" w14:textId="77777777" w:rsidR="007D6199" w:rsidRDefault="007D6199" w:rsidP="007D6199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in servizio presso codesta istituzione Scolastica in qualità di docente con contratto a tempo indeterminato</w:t>
      </w:r>
    </w:p>
    <w:p w14:paraId="688D9AF7" w14:textId="77777777" w:rsidR="007D6199" w:rsidRPr="007E0937" w:rsidRDefault="007D6199" w:rsidP="007D6199">
      <w:pPr>
        <w:pStyle w:val="NormaleWeb"/>
        <w:jc w:val="center"/>
        <w:rPr>
          <w:b/>
          <w:color w:val="000000"/>
          <w:sz w:val="27"/>
          <w:szCs w:val="27"/>
        </w:rPr>
      </w:pPr>
      <w:r w:rsidRPr="007E0937">
        <w:rPr>
          <w:b/>
          <w:color w:val="000000"/>
          <w:sz w:val="27"/>
          <w:szCs w:val="27"/>
        </w:rPr>
        <w:t>C H I E D E</w:t>
      </w:r>
    </w:p>
    <w:p w14:paraId="1B7ED471" w14:textId="77777777" w:rsidR="007D6199" w:rsidRDefault="007D6199" w:rsidP="007D6199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di fruire di:</w:t>
      </w:r>
    </w:p>
    <w:p w14:paraId="6BA8BD4D" w14:textId="030FFCFF" w:rsidR="007D6199" w:rsidRDefault="009C3BAD" w:rsidP="007D6199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[]     </w:t>
      </w:r>
      <w:r w:rsidR="007D6199" w:rsidRPr="007D6199">
        <w:rPr>
          <w:b/>
          <w:color w:val="000000"/>
          <w:sz w:val="27"/>
          <w:szCs w:val="27"/>
        </w:rPr>
        <w:t>Recupero festività’ soppresse</w:t>
      </w:r>
      <w:r w:rsidR="007D6199">
        <w:rPr>
          <w:color w:val="000000"/>
          <w:sz w:val="27"/>
          <w:szCs w:val="27"/>
        </w:rPr>
        <w:t xml:space="preserve"> (art.14 </w:t>
      </w:r>
      <w:proofErr w:type="spellStart"/>
      <w:r w:rsidR="007D6199">
        <w:rPr>
          <w:color w:val="000000"/>
          <w:sz w:val="27"/>
          <w:szCs w:val="27"/>
        </w:rPr>
        <w:t>cc</w:t>
      </w:r>
      <w:bookmarkStart w:id="0" w:name="_GoBack"/>
      <w:bookmarkEnd w:id="0"/>
      <w:r w:rsidR="007D6199">
        <w:rPr>
          <w:color w:val="000000"/>
          <w:sz w:val="27"/>
          <w:szCs w:val="27"/>
        </w:rPr>
        <w:t>nl</w:t>
      </w:r>
      <w:proofErr w:type="spellEnd"/>
      <w:r w:rsidR="007D6199">
        <w:rPr>
          <w:color w:val="000000"/>
          <w:sz w:val="27"/>
          <w:szCs w:val="27"/>
        </w:rPr>
        <w:t xml:space="preserve"> del 29/11/2007)        </w:t>
      </w:r>
      <w:r>
        <w:rPr>
          <w:color w:val="000000"/>
          <w:sz w:val="27"/>
          <w:szCs w:val="27"/>
        </w:rPr>
        <w:t>[]</w:t>
      </w:r>
      <w:r w:rsidR="007D6199">
        <w:rPr>
          <w:color w:val="000000"/>
          <w:sz w:val="27"/>
          <w:szCs w:val="27"/>
        </w:rPr>
        <w:t xml:space="preserve">    </w:t>
      </w:r>
      <w:r w:rsidR="007D6199" w:rsidRPr="007D6199">
        <w:rPr>
          <w:b/>
          <w:color w:val="000000"/>
          <w:sz w:val="27"/>
          <w:szCs w:val="27"/>
        </w:rPr>
        <w:t>F e r i e</w:t>
      </w:r>
    </w:p>
    <w:p w14:paraId="43733366" w14:textId="474C2324" w:rsidR="007D6199" w:rsidRDefault="007D6199" w:rsidP="007D6199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dal ____________al _____________ gg. ____ dal _____________ al _____________ gg. ____</w:t>
      </w:r>
    </w:p>
    <w:p w14:paraId="3587B6C8" w14:textId="719221D6" w:rsidR="007D6199" w:rsidRDefault="007D6199" w:rsidP="007D6199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dal ____________al _____________ gg. ____ dal _____________ al _____________ gg. ____</w:t>
      </w:r>
    </w:p>
    <w:p w14:paraId="39E3CD66" w14:textId="2A6AE304" w:rsidR="009C3BAD" w:rsidRDefault="007D6199" w:rsidP="007D6199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dal ___________ al _____________ gg. ____</w:t>
      </w:r>
      <w:r w:rsidR="009C3BAD" w:rsidRPr="009C3BAD">
        <w:rPr>
          <w:color w:val="000000"/>
          <w:sz w:val="27"/>
          <w:szCs w:val="27"/>
        </w:rPr>
        <w:t xml:space="preserve"> </w:t>
      </w:r>
      <w:r w:rsidR="009C3BAD">
        <w:rPr>
          <w:color w:val="000000"/>
          <w:sz w:val="27"/>
          <w:szCs w:val="27"/>
        </w:rPr>
        <w:t>dal _____________ al _____________ gg. ____</w:t>
      </w:r>
    </w:p>
    <w:p w14:paraId="363856E8" w14:textId="00D2BF18" w:rsidR="009C3BAD" w:rsidRDefault="007D6199" w:rsidP="007D6199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Nel suddetto periodo di assenza _l_ richiedente sarà reperibile al seguente indirizzo:_____________________________________________________________________</w:t>
      </w:r>
    </w:p>
    <w:p w14:paraId="04A1D920" w14:textId="734B98F8" w:rsidR="007D6199" w:rsidRDefault="007D6199" w:rsidP="007D6199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TEL.: __________________.</w:t>
      </w:r>
    </w:p>
    <w:p w14:paraId="50135DEA" w14:textId="77777777" w:rsidR="007D6199" w:rsidRDefault="007D6199" w:rsidP="007D6199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Si conferma di essere a conoscenza di dover restare a disposizione dell’istituto fino al 30 giugno e in tutti gli altri periodi non compresi nei giorni di ferie richiesti (anche se non direttamente impegnato in commissioni, scrutini, attività valutative, Esami di Stato, </w:t>
      </w:r>
      <w:proofErr w:type="spellStart"/>
      <w:r>
        <w:rPr>
          <w:color w:val="000000"/>
          <w:sz w:val="27"/>
          <w:szCs w:val="27"/>
        </w:rPr>
        <w:t>ecc</w:t>
      </w:r>
      <w:proofErr w:type="spellEnd"/>
      <w:r>
        <w:rPr>
          <w:color w:val="000000"/>
          <w:sz w:val="27"/>
          <w:szCs w:val="27"/>
        </w:rPr>
        <w:t>).</w:t>
      </w:r>
    </w:p>
    <w:p w14:paraId="1206CA2E" w14:textId="77777777" w:rsidR="007D6199" w:rsidRDefault="007D6199" w:rsidP="007D6199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Firma _______________________</w:t>
      </w:r>
    </w:p>
    <w:p w14:paraId="657625B6" w14:textId="77777777" w:rsidR="009C3BAD" w:rsidRDefault="007D6199" w:rsidP="007D6199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Assunto al prot. n. _______del __/__/____ </w:t>
      </w:r>
    </w:p>
    <w:p w14:paraId="3EB59CCE" w14:textId="77777777" w:rsidR="009C3BAD" w:rsidRDefault="007D6199" w:rsidP="007D6199">
      <w:pPr>
        <w:pStyle w:val="Normale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Vista la domanda,</w:t>
      </w:r>
      <w:r w:rsidR="009C3BAD">
        <w:rPr>
          <w:color w:val="000000"/>
          <w:sz w:val="27"/>
          <w:szCs w:val="27"/>
        </w:rPr>
        <w:t xml:space="preserve">    </w:t>
      </w:r>
      <w:r>
        <w:rPr>
          <w:color w:val="000000"/>
          <w:sz w:val="27"/>
          <w:szCs w:val="27"/>
        </w:rPr>
        <w:t xml:space="preserve"> [] si concede </w:t>
      </w:r>
      <w:r w:rsidR="009C3BAD">
        <w:rPr>
          <w:color w:val="000000"/>
          <w:sz w:val="27"/>
          <w:szCs w:val="27"/>
        </w:rPr>
        <w:t xml:space="preserve">   </w:t>
      </w:r>
      <w:bookmarkStart w:id="1" w:name="_Hlk136249155"/>
      <w:r>
        <w:rPr>
          <w:color w:val="000000"/>
          <w:sz w:val="27"/>
          <w:szCs w:val="27"/>
        </w:rPr>
        <w:t>[]</w:t>
      </w:r>
      <w:bookmarkEnd w:id="1"/>
      <w:r>
        <w:rPr>
          <w:color w:val="000000"/>
          <w:sz w:val="27"/>
          <w:szCs w:val="27"/>
        </w:rPr>
        <w:t xml:space="preserve"> non si concede </w:t>
      </w:r>
    </w:p>
    <w:p w14:paraId="716E106F" w14:textId="115CA48A" w:rsidR="009C3BAD" w:rsidRPr="00C41708" w:rsidRDefault="009C3BAD" w:rsidP="009C3BAD">
      <w:pPr>
        <w:pStyle w:val="Nessunaspaziatura"/>
        <w:jc w:val="center"/>
        <w:rPr>
          <w:b/>
          <w:bCs/>
          <w:i/>
          <w:iCs/>
        </w:rPr>
      </w:pPr>
      <w:r w:rsidRPr="00C41708">
        <w:rPr>
          <w:b/>
          <w:bCs/>
          <w:i/>
          <w:iCs/>
        </w:rPr>
        <w:t xml:space="preserve">                                                                                                                                        IL DIRIGENTE SCOLASTICO</w:t>
      </w:r>
    </w:p>
    <w:p w14:paraId="26795BC0" w14:textId="77777777" w:rsidR="009C3BAD" w:rsidRDefault="009C3BAD" w:rsidP="009C3BAD">
      <w:pPr>
        <w:pStyle w:val="Nessunaspaziatura"/>
        <w:jc w:val="center"/>
        <w:rPr>
          <w:b/>
          <w:bCs/>
          <w:i/>
          <w:iCs/>
        </w:rPr>
      </w:pPr>
      <w:r w:rsidRPr="00C41708">
        <w:rPr>
          <w:b/>
          <w:bCs/>
          <w:i/>
          <w:iCs/>
        </w:rPr>
        <w:t xml:space="preserve">                                                                                                                                        Prof. Francesco Mario Pio Damiani</w:t>
      </w:r>
    </w:p>
    <w:p w14:paraId="6BBE6B8D" w14:textId="77777777" w:rsidR="0056696B" w:rsidRDefault="0056696B" w:rsidP="009C3BAD">
      <w:pPr>
        <w:pStyle w:val="Nessunaspaziatura"/>
      </w:pPr>
    </w:p>
    <w:sectPr w:rsidR="0056696B" w:rsidSect="007C5F85">
      <w:footerReference w:type="default" r:id="rId9"/>
      <w:pgSz w:w="11906" w:h="16838"/>
      <w:pgMar w:top="851" w:right="720" w:bottom="720" w:left="720" w:header="708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DE586" w14:textId="77777777" w:rsidR="0084036C" w:rsidRDefault="0084036C" w:rsidP="00A01C83">
      <w:pPr>
        <w:spacing w:after="0" w:line="240" w:lineRule="auto"/>
      </w:pPr>
      <w:r>
        <w:separator/>
      </w:r>
    </w:p>
  </w:endnote>
  <w:endnote w:type="continuationSeparator" w:id="0">
    <w:p w14:paraId="2EB818C6" w14:textId="77777777" w:rsidR="0084036C" w:rsidRDefault="0084036C" w:rsidP="00A01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C5D7B" w14:textId="77777777" w:rsidR="005B1AA8" w:rsidRDefault="005B1AA8" w:rsidP="004F24A8">
    <w:pPr>
      <w:pStyle w:val="Titolo2"/>
      <w:numPr>
        <w:ilvl w:val="0"/>
        <w:numId w:val="0"/>
      </w:numPr>
      <w:ind w:left="57"/>
      <w:jc w:val="center"/>
      <w:rPr>
        <w:rFonts w:eastAsia="Arial Unicode MS"/>
        <w:b w:val="0"/>
        <w:bCs w:val="0"/>
        <w:i w:val="0"/>
        <w:iCs w:val="0"/>
        <w:sz w:val="18"/>
        <w:szCs w:val="18"/>
      </w:rPr>
    </w:pPr>
    <w:bookmarkStart w:id="2" w:name="_Hlk38231310"/>
    <w:bookmarkStart w:id="3" w:name="_Hlk38231311"/>
    <w:r>
      <w:rPr>
        <w:rFonts w:eastAsia="Arial Unicode MS"/>
        <w:b w:val="0"/>
        <w:bCs w:val="0"/>
        <w:i w:val="0"/>
        <w:iCs w:val="0"/>
        <w:sz w:val="18"/>
        <w:szCs w:val="18"/>
      </w:rPr>
      <w:t>__________________________________________________________________________________________________________________________________________________________</w:t>
    </w:r>
  </w:p>
  <w:p w14:paraId="363AE637" w14:textId="77777777" w:rsidR="00A01C83" w:rsidRPr="008935C7" w:rsidRDefault="00A01C83" w:rsidP="004F24A8">
    <w:pPr>
      <w:pStyle w:val="Titolo2"/>
      <w:numPr>
        <w:ilvl w:val="0"/>
        <w:numId w:val="0"/>
      </w:numPr>
      <w:ind w:left="57"/>
      <w:jc w:val="center"/>
      <w:rPr>
        <w:b w:val="0"/>
        <w:bCs w:val="0"/>
        <w:sz w:val="18"/>
        <w:szCs w:val="18"/>
      </w:rPr>
    </w:pPr>
    <w:r w:rsidRPr="00827BA8">
      <w:rPr>
        <w:rFonts w:eastAsia="Arial Unicode MS"/>
        <w:b w:val="0"/>
        <w:bCs w:val="0"/>
        <w:i w:val="0"/>
        <w:iCs w:val="0"/>
        <w:sz w:val="18"/>
        <w:szCs w:val="18"/>
      </w:rPr>
      <w:t>I C</w:t>
    </w:r>
    <w:r>
      <w:rPr>
        <w:rFonts w:eastAsia="Arial Unicode MS"/>
        <w:b w:val="0"/>
        <w:bCs w:val="0"/>
        <w:i w:val="0"/>
        <w:iCs w:val="0"/>
        <w:sz w:val="18"/>
        <w:szCs w:val="18"/>
      </w:rPr>
      <w:t xml:space="preserve">. </w:t>
    </w:r>
    <w:r w:rsidRPr="00827BA8">
      <w:rPr>
        <w:rFonts w:eastAsia="Arial Unicode MS"/>
        <w:b w:val="0"/>
        <w:bCs w:val="0"/>
        <w:i w:val="0"/>
        <w:iCs w:val="0"/>
        <w:sz w:val="18"/>
        <w:szCs w:val="18"/>
      </w:rPr>
      <w:t>D</w:t>
    </w:r>
    <w:r>
      <w:rPr>
        <w:rFonts w:eastAsia="Arial Unicode MS"/>
        <w:b w:val="0"/>
        <w:bCs w:val="0"/>
        <w:i w:val="0"/>
        <w:iCs w:val="0"/>
        <w:sz w:val="18"/>
        <w:szCs w:val="18"/>
      </w:rPr>
      <w:t>.</w:t>
    </w:r>
    <w:r w:rsidRPr="00827BA8">
      <w:rPr>
        <w:rFonts w:eastAsia="Arial Unicode MS"/>
        <w:b w:val="0"/>
        <w:bCs w:val="0"/>
        <w:i w:val="0"/>
        <w:iCs w:val="0"/>
        <w:sz w:val="18"/>
        <w:szCs w:val="18"/>
      </w:rPr>
      <w:t xml:space="preserve"> “G. Marconi” </w:t>
    </w:r>
    <w:r>
      <w:rPr>
        <w:rFonts w:eastAsia="Arial Unicode MS"/>
        <w:b w:val="0"/>
        <w:bCs w:val="0"/>
        <w:i w:val="0"/>
        <w:iCs w:val="0"/>
        <w:sz w:val="18"/>
        <w:szCs w:val="18"/>
      </w:rPr>
      <w:t xml:space="preserve">- Casamassima (BA) </w:t>
    </w:r>
    <w:r>
      <w:rPr>
        <w:rFonts w:eastAsia="Arial Unicode MS"/>
        <w:sz w:val="18"/>
        <w:szCs w:val="18"/>
      </w:rPr>
      <w:t xml:space="preserve">- </w:t>
    </w:r>
    <w:r w:rsidRPr="008935C7">
      <w:rPr>
        <w:rFonts w:eastAsia="Arial Unicode MS"/>
        <w:b w:val="0"/>
        <w:bCs w:val="0"/>
        <w:sz w:val="18"/>
        <w:szCs w:val="18"/>
      </w:rPr>
      <w:t>080. 676357(Segreteria) – 080.4531280 (Direzione)</w:t>
    </w:r>
    <w:r w:rsidRPr="008935C7">
      <w:rPr>
        <w:rFonts w:eastAsia="Arial Unicode MS"/>
        <w:sz w:val="18"/>
        <w:szCs w:val="18"/>
      </w:rPr>
      <w:t xml:space="preserve">  Codice </w:t>
    </w:r>
    <w:r w:rsidRPr="008935C7">
      <w:rPr>
        <w:rFonts w:eastAsia="Arial Unicode MS"/>
        <w:b w:val="0"/>
        <w:bCs w:val="0"/>
        <w:sz w:val="18"/>
        <w:szCs w:val="18"/>
      </w:rPr>
      <w:t>BAEE088009</w:t>
    </w:r>
    <w:r w:rsidRPr="008935C7">
      <w:rPr>
        <w:rFonts w:eastAsia="Arial Unicode MS"/>
        <w:sz w:val="18"/>
        <w:szCs w:val="18"/>
      </w:rPr>
      <w:t xml:space="preserve"> – </w:t>
    </w:r>
    <w:r w:rsidRPr="008935C7">
      <w:rPr>
        <w:sz w:val="18"/>
        <w:szCs w:val="18"/>
      </w:rPr>
      <w:t xml:space="preserve">C.F. </w:t>
    </w:r>
    <w:r w:rsidRPr="008935C7">
      <w:rPr>
        <w:b w:val="0"/>
        <w:bCs w:val="0"/>
        <w:sz w:val="18"/>
        <w:szCs w:val="18"/>
      </w:rPr>
      <w:t>80010420729</w:t>
    </w:r>
  </w:p>
  <w:p w14:paraId="0C9E9E1B" w14:textId="77777777" w:rsidR="00A01C83" w:rsidRPr="00A01C83" w:rsidRDefault="00A01C83" w:rsidP="004F24A8">
    <w:pPr>
      <w:pStyle w:val="Titolo2"/>
      <w:numPr>
        <w:ilvl w:val="0"/>
        <w:numId w:val="0"/>
      </w:numPr>
      <w:tabs>
        <w:tab w:val="left" w:pos="567"/>
        <w:tab w:val="left" w:pos="6237"/>
      </w:tabs>
      <w:ind w:left="567" w:hanging="510"/>
      <w:jc w:val="center"/>
      <w:rPr>
        <w:rFonts w:eastAsia="Arial Unicode MS"/>
        <w:sz w:val="20"/>
        <w:szCs w:val="20"/>
      </w:rPr>
    </w:pPr>
    <w:r>
      <w:rPr>
        <w:sz w:val="18"/>
        <w:szCs w:val="18"/>
      </w:rPr>
      <w:t xml:space="preserve">PEO: </w:t>
    </w:r>
    <w:bookmarkStart w:id="4" w:name="_Hlk136248319"/>
    <w:r w:rsidR="00395617">
      <w:fldChar w:fldCharType="begin"/>
    </w:r>
    <w:r w:rsidR="00395617">
      <w:instrText xml:space="preserve"> HYPERLINK "about:blank" </w:instrText>
    </w:r>
    <w:r w:rsidR="00395617">
      <w:fldChar w:fldCharType="separate"/>
    </w:r>
    <w:r w:rsidRPr="002A5B2A">
      <w:rPr>
        <w:rStyle w:val="Collegamentoipertestuale"/>
        <w:sz w:val="18"/>
        <w:szCs w:val="18"/>
      </w:rPr>
      <w:t>BAEE088009@istruzione.it</w:t>
    </w:r>
    <w:r w:rsidR="00395617">
      <w:rPr>
        <w:rStyle w:val="Collegamentoipertestuale"/>
        <w:sz w:val="18"/>
        <w:szCs w:val="18"/>
      </w:rPr>
      <w:fldChar w:fldCharType="end"/>
    </w:r>
    <w:bookmarkEnd w:id="4"/>
    <w:r>
      <w:rPr>
        <w:sz w:val="18"/>
        <w:szCs w:val="18"/>
      </w:rPr>
      <w:t xml:space="preserve">PEC: </w:t>
    </w:r>
    <w:hyperlink r:id="rId1" w:history="1">
      <w:r w:rsidRPr="002A5B2A">
        <w:rPr>
          <w:rStyle w:val="Collegamentoipertestuale"/>
          <w:sz w:val="18"/>
          <w:szCs w:val="18"/>
        </w:rPr>
        <w:t>baee088009@pec.istruzione.it</w:t>
      </w:r>
    </w:hyperlink>
    <w:r>
      <w:rPr>
        <w:sz w:val="18"/>
        <w:szCs w:val="18"/>
      </w:rPr>
      <w:t xml:space="preserve">WEB: </w:t>
    </w:r>
    <w:hyperlink r:id="rId2" w:history="1">
      <w:r w:rsidRPr="002A5B2A">
        <w:rPr>
          <w:rStyle w:val="Collegamentoipertestuale"/>
          <w:sz w:val="18"/>
          <w:szCs w:val="18"/>
          <w:lang w:val="en-US"/>
        </w:rPr>
        <w:t>http://www.primocircolodidatticomarconi.edu.it</w:t>
      </w:r>
    </w:hyperlink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F365D" w14:textId="77777777" w:rsidR="0084036C" w:rsidRDefault="0084036C" w:rsidP="00A01C83">
      <w:pPr>
        <w:spacing w:after="0" w:line="240" w:lineRule="auto"/>
      </w:pPr>
      <w:r>
        <w:separator/>
      </w:r>
    </w:p>
  </w:footnote>
  <w:footnote w:type="continuationSeparator" w:id="0">
    <w:p w14:paraId="76F54B99" w14:textId="77777777" w:rsidR="0084036C" w:rsidRDefault="0084036C" w:rsidP="00A01C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D4845"/>
    <w:multiLevelType w:val="hybridMultilevel"/>
    <w:tmpl w:val="8D241972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99E07CF"/>
    <w:multiLevelType w:val="multilevel"/>
    <w:tmpl w:val="5F9A0EF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pStyle w:val="Titolo2"/>
      <w:lvlText w:val="%1.%2."/>
      <w:lvlJc w:val="left"/>
      <w:pPr>
        <w:tabs>
          <w:tab w:val="num" w:pos="567"/>
        </w:tabs>
        <w:ind w:left="567" w:hanging="510"/>
      </w:pPr>
      <w:rPr>
        <w:rFonts w:ascii="Verdana" w:hAnsi="Verdana" w:cs="Verdana" w:hint="default"/>
        <w:b/>
        <w:bCs/>
        <w:i w:val="0"/>
        <w:i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2214"/>
        </w:tabs>
        <w:ind w:left="1418" w:hanging="284"/>
      </w:pPr>
      <w:rPr>
        <w:rFonts w:ascii="Comic Sans MS" w:hAnsi="Comic Sans MS" w:cs="Comic Sans MS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208C4DB7"/>
    <w:multiLevelType w:val="hybridMultilevel"/>
    <w:tmpl w:val="61BAA724"/>
    <w:lvl w:ilvl="0" w:tplc="626C599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566F3C"/>
    <w:multiLevelType w:val="hybridMultilevel"/>
    <w:tmpl w:val="79645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FC48BE"/>
    <w:multiLevelType w:val="hybridMultilevel"/>
    <w:tmpl w:val="ECA2C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10B1A"/>
    <w:multiLevelType w:val="hybridMultilevel"/>
    <w:tmpl w:val="217E4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C24B7A"/>
    <w:multiLevelType w:val="hybridMultilevel"/>
    <w:tmpl w:val="A3BCD64A"/>
    <w:lvl w:ilvl="0" w:tplc="A8CAF7F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DD4848"/>
    <w:multiLevelType w:val="hybridMultilevel"/>
    <w:tmpl w:val="617A17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E82306"/>
    <w:multiLevelType w:val="hybridMultilevel"/>
    <w:tmpl w:val="CCF45F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D56F8"/>
    <w:multiLevelType w:val="hybridMultilevel"/>
    <w:tmpl w:val="59FA3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7"/>
  </w:num>
  <w:num w:numId="9">
    <w:abstractNumId w:val="0"/>
  </w:num>
  <w:num w:numId="10">
    <w:abstractNumId w:val="8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3F5F"/>
    <w:rsid w:val="00011692"/>
    <w:rsid w:val="00023A4B"/>
    <w:rsid w:val="0002567B"/>
    <w:rsid w:val="00052877"/>
    <w:rsid w:val="00062743"/>
    <w:rsid w:val="0007179C"/>
    <w:rsid w:val="0009651A"/>
    <w:rsid w:val="000A3824"/>
    <w:rsid w:val="000A4228"/>
    <w:rsid w:val="000B38B5"/>
    <w:rsid w:val="00142902"/>
    <w:rsid w:val="001614E8"/>
    <w:rsid w:val="00183307"/>
    <w:rsid w:val="00183F71"/>
    <w:rsid w:val="001E064F"/>
    <w:rsid w:val="001E460A"/>
    <w:rsid w:val="001F52FE"/>
    <w:rsid w:val="00211EB0"/>
    <w:rsid w:val="002175A8"/>
    <w:rsid w:val="00242F9E"/>
    <w:rsid w:val="002878DD"/>
    <w:rsid w:val="0029789A"/>
    <w:rsid w:val="002A4006"/>
    <w:rsid w:val="002B1D46"/>
    <w:rsid w:val="002C27B6"/>
    <w:rsid w:val="002C65CF"/>
    <w:rsid w:val="002D0413"/>
    <w:rsid w:val="00303185"/>
    <w:rsid w:val="0032539C"/>
    <w:rsid w:val="003671D4"/>
    <w:rsid w:val="00382DF8"/>
    <w:rsid w:val="00395617"/>
    <w:rsid w:val="003B429A"/>
    <w:rsid w:val="003F35DE"/>
    <w:rsid w:val="0042754E"/>
    <w:rsid w:val="004511B0"/>
    <w:rsid w:val="004701AF"/>
    <w:rsid w:val="0047308A"/>
    <w:rsid w:val="00492B34"/>
    <w:rsid w:val="00495EBE"/>
    <w:rsid w:val="004A3C90"/>
    <w:rsid w:val="004F24A8"/>
    <w:rsid w:val="004F6A3F"/>
    <w:rsid w:val="004F7CD1"/>
    <w:rsid w:val="00510C91"/>
    <w:rsid w:val="00512C84"/>
    <w:rsid w:val="00526C88"/>
    <w:rsid w:val="00535F28"/>
    <w:rsid w:val="0054464E"/>
    <w:rsid w:val="00546A2A"/>
    <w:rsid w:val="0056696B"/>
    <w:rsid w:val="00570D36"/>
    <w:rsid w:val="005770C5"/>
    <w:rsid w:val="00591A14"/>
    <w:rsid w:val="005A32C0"/>
    <w:rsid w:val="005A7E4D"/>
    <w:rsid w:val="005B1AA8"/>
    <w:rsid w:val="005B4679"/>
    <w:rsid w:val="005B63C2"/>
    <w:rsid w:val="005C2844"/>
    <w:rsid w:val="005C7A7A"/>
    <w:rsid w:val="005E43B0"/>
    <w:rsid w:val="005E6CFC"/>
    <w:rsid w:val="005F1EB1"/>
    <w:rsid w:val="0063628A"/>
    <w:rsid w:val="00646ED6"/>
    <w:rsid w:val="0065300E"/>
    <w:rsid w:val="006A2542"/>
    <w:rsid w:val="006B02B7"/>
    <w:rsid w:val="006E04C4"/>
    <w:rsid w:val="006E6918"/>
    <w:rsid w:val="006F2064"/>
    <w:rsid w:val="00700F40"/>
    <w:rsid w:val="00716D97"/>
    <w:rsid w:val="00721E5D"/>
    <w:rsid w:val="007275C7"/>
    <w:rsid w:val="00746592"/>
    <w:rsid w:val="00764E24"/>
    <w:rsid w:val="007A484D"/>
    <w:rsid w:val="007B6373"/>
    <w:rsid w:val="007C3F1A"/>
    <w:rsid w:val="007C5F85"/>
    <w:rsid w:val="007D5CA0"/>
    <w:rsid w:val="007D6199"/>
    <w:rsid w:val="007E0937"/>
    <w:rsid w:val="007F4A4F"/>
    <w:rsid w:val="00806EB3"/>
    <w:rsid w:val="00813F5F"/>
    <w:rsid w:val="00837D22"/>
    <w:rsid w:val="0084036C"/>
    <w:rsid w:val="00861B5C"/>
    <w:rsid w:val="00881716"/>
    <w:rsid w:val="00881E0D"/>
    <w:rsid w:val="00893631"/>
    <w:rsid w:val="00894FAA"/>
    <w:rsid w:val="008976CF"/>
    <w:rsid w:val="008A5B18"/>
    <w:rsid w:val="008B15E9"/>
    <w:rsid w:val="008B4614"/>
    <w:rsid w:val="008D18F5"/>
    <w:rsid w:val="008F6252"/>
    <w:rsid w:val="00901B44"/>
    <w:rsid w:val="00907FB1"/>
    <w:rsid w:val="00914C4C"/>
    <w:rsid w:val="00934A18"/>
    <w:rsid w:val="00992B10"/>
    <w:rsid w:val="009C2D15"/>
    <w:rsid w:val="009C3BAD"/>
    <w:rsid w:val="009E40D1"/>
    <w:rsid w:val="009F0C89"/>
    <w:rsid w:val="00A01C83"/>
    <w:rsid w:val="00A13536"/>
    <w:rsid w:val="00A20F5B"/>
    <w:rsid w:val="00A347FB"/>
    <w:rsid w:val="00A358C4"/>
    <w:rsid w:val="00A41AE7"/>
    <w:rsid w:val="00A55BAA"/>
    <w:rsid w:val="00A5727B"/>
    <w:rsid w:val="00A64670"/>
    <w:rsid w:val="00A84A09"/>
    <w:rsid w:val="00A90CB5"/>
    <w:rsid w:val="00AC14B7"/>
    <w:rsid w:val="00AF4C3E"/>
    <w:rsid w:val="00B04990"/>
    <w:rsid w:val="00B065FB"/>
    <w:rsid w:val="00B10130"/>
    <w:rsid w:val="00B12380"/>
    <w:rsid w:val="00B20673"/>
    <w:rsid w:val="00B34F22"/>
    <w:rsid w:val="00B41DF5"/>
    <w:rsid w:val="00B43306"/>
    <w:rsid w:val="00B44505"/>
    <w:rsid w:val="00B45B9B"/>
    <w:rsid w:val="00B57DD7"/>
    <w:rsid w:val="00BA767B"/>
    <w:rsid w:val="00BB2C69"/>
    <w:rsid w:val="00BC1888"/>
    <w:rsid w:val="00BC1CA3"/>
    <w:rsid w:val="00BD69D2"/>
    <w:rsid w:val="00C1065A"/>
    <w:rsid w:val="00C16EB3"/>
    <w:rsid w:val="00C30B10"/>
    <w:rsid w:val="00C41708"/>
    <w:rsid w:val="00C52C80"/>
    <w:rsid w:val="00C713F0"/>
    <w:rsid w:val="00C77A51"/>
    <w:rsid w:val="00C85D1F"/>
    <w:rsid w:val="00CA7A67"/>
    <w:rsid w:val="00CE3BAC"/>
    <w:rsid w:val="00CE7CC4"/>
    <w:rsid w:val="00D27B12"/>
    <w:rsid w:val="00D559DF"/>
    <w:rsid w:val="00D85107"/>
    <w:rsid w:val="00D858AA"/>
    <w:rsid w:val="00DC6A1B"/>
    <w:rsid w:val="00DD0FE7"/>
    <w:rsid w:val="00DE2435"/>
    <w:rsid w:val="00DE67A2"/>
    <w:rsid w:val="00E01989"/>
    <w:rsid w:val="00E13803"/>
    <w:rsid w:val="00E21FE8"/>
    <w:rsid w:val="00E338B5"/>
    <w:rsid w:val="00E43365"/>
    <w:rsid w:val="00E7321E"/>
    <w:rsid w:val="00E7715C"/>
    <w:rsid w:val="00EC69E6"/>
    <w:rsid w:val="00ED60F1"/>
    <w:rsid w:val="00EF4C8E"/>
    <w:rsid w:val="00F06B78"/>
    <w:rsid w:val="00F245BD"/>
    <w:rsid w:val="00F2743D"/>
    <w:rsid w:val="00F42B34"/>
    <w:rsid w:val="00F4416B"/>
    <w:rsid w:val="00F4515C"/>
    <w:rsid w:val="00F463DB"/>
    <w:rsid w:val="00F64835"/>
    <w:rsid w:val="00F812C0"/>
    <w:rsid w:val="00FB3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A8622"/>
  <w15:docId w15:val="{D891488C-2C6F-4A62-A321-91CA92D12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95EBE"/>
  </w:style>
  <w:style w:type="paragraph" w:styleId="Titolo2">
    <w:name w:val="heading 2"/>
    <w:basedOn w:val="Normale"/>
    <w:next w:val="Normale"/>
    <w:link w:val="Titolo2Carattere"/>
    <w:uiPriority w:val="99"/>
    <w:qFormat/>
    <w:rsid w:val="00A01C83"/>
    <w:pPr>
      <w:keepNext/>
      <w:numPr>
        <w:ilvl w:val="1"/>
        <w:numId w:val="1"/>
      </w:numPr>
      <w:autoSpaceDE w:val="0"/>
      <w:autoSpaceDN w:val="0"/>
      <w:spacing w:after="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1C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1C83"/>
  </w:style>
  <w:style w:type="paragraph" w:styleId="Pidipagina">
    <w:name w:val="footer"/>
    <w:basedOn w:val="Normale"/>
    <w:link w:val="PidipaginaCarattere"/>
    <w:uiPriority w:val="99"/>
    <w:unhideWhenUsed/>
    <w:rsid w:val="00A01C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1C83"/>
  </w:style>
  <w:style w:type="character" w:customStyle="1" w:styleId="Titolo2Carattere">
    <w:name w:val="Titolo 2 Carattere"/>
    <w:basedOn w:val="Carpredefinitoparagrafo"/>
    <w:link w:val="Titolo2"/>
    <w:uiPriority w:val="99"/>
    <w:rsid w:val="00A01C83"/>
    <w:rPr>
      <w:rFonts w:ascii="Cambria" w:eastAsia="Times New Roman" w:hAnsi="Cambria" w:cs="Cambria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uiPriority w:val="99"/>
    <w:rsid w:val="00A01C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3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3F5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C27B6"/>
    <w:pPr>
      <w:spacing w:after="200" w:line="276" w:lineRule="auto"/>
      <w:ind w:left="720"/>
      <w:contextualSpacing/>
    </w:pPr>
  </w:style>
  <w:style w:type="table" w:styleId="Grigliatabella">
    <w:name w:val="Table Grid"/>
    <w:basedOn w:val="Tabellanormale"/>
    <w:uiPriority w:val="59"/>
    <w:rsid w:val="00B2067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ile1">
    <w:name w:val="Stile1"/>
    <w:basedOn w:val="Titolo2"/>
    <w:uiPriority w:val="99"/>
    <w:rsid w:val="005C2844"/>
    <w:pPr>
      <w:keepNext w:val="0"/>
      <w:numPr>
        <w:ilvl w:val="0"/>
        <w:numId w:val="0"/>
      </w:numPr>
      <w:suppressAutoHyphens/>
      <w:autoSpaceDE/>
      <w:autoSpaceDN/>
      <w:jc w:val="center"/>
    </w:pPr>
    <w:rPr>
      <w:rFonts w:ascii="Times New Roman" w:hAnsi="Times New Roman" w:cs="Times New Roman"/>
      <w:i w:val="0"/>
      <w:iCs w:val="0"/>
      <w:sz w:val="22"/>
      <w:szCs w:val="22"/>
      <w:lang w:eastAsia="ar-SA"/>
    </w:rPr>
  </w:style>
  <w:style w:type="paragraph" w:styleId="Nessunaspaziatura">
    <w:name w:val="No Spacing"/>
    <w:uiPriority w:val="99"/>
    <w:qFormat/>
    <w:rsid w:val="00700F40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D6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8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cia\Downloads\CARTA%20INTESTATA%20MARCONI_20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CFA37D-C61D-4EDC-9EA5-FCAC2A346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MARCONI_20</Template>
  <TotalTime>64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Lucia Daddato</cp:lastModifiedBy>
  <cp:revision>115</cp:revision>
  <cp:lastPrinted>2023-05-29T11:02:00Z</cp:lastPrinted>
  <dcterms:created xsi:type="dcterms:W3CDTF">2020-04-24T17:17:00Z</dcterms:created>
  <dcterms:modified xsi:type="dcterms:W3CDTF">2023-05-29T11:17:00Z</dcterms:modified>
</cp:coreProperties>
</file>